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675"/>
        <w:gridCol w:w="375"/>
        <w:gridCol w:w="3585"/>
        <w:gridCol w:w="375"/>
        <w:gridCol w:w="3585"/>
      </w:tblGrid>
      <w:tr w:rsidR="00CF28A9" w:rsidRPr="00BA5BBA" w:rsidTr="0052307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CF28A9" w:rsidRDefault="00CF28A9">
            <w:bookmarkStart w:id="0" w:name="_GoBack"/>
            <w:bookmarkEnd w:id="0"/>
            <w:r w:rsidRPr="00994E3C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994E3C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994E3C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994E3C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994E3C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994E3C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CF28A9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CF28A9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CF28A9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CF28A9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CF28A9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994E3C">
              <w:rPr>
                <w:color w:val="000000"/>
                <w:szCs w:val="18"/>
              </w:rPr>
              <w:t xml:space="preserve"> </w:t>
            </w:r>
            <w:r w:rsidRPr="00CF28A9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9163B8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9163B8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9163B8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9163B8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9163B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9163B8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9163B8">
              <w:rPr>
                <w:color w:val="000000"/>
                <w:szCs w:val="18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86621F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86621F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86621F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86621F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86621F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86621F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86621F">
              <w:rPr>
                <w:color w:val="000000"/>
                <w:szCs w:val="18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</w:tr>
      <w:tr w:rsidR="00CF28A9" w:rsidRPr="00BA5BBA" w:rsidTr="0052307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CF28A9" w:rsidRDefault="00CF28A9">
            <w:r w:rsidRPr="00C85E01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C85E01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C85E01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C85E01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C85E01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C85E01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C85E01">
              <w:rPr>
                <w:color w:val="000000"/>
                <w:szCs w:val="18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9163B8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9163B8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9163B8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9163B8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9163B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9163B8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9163B8">
              <w:rPr>
                <w:color w:val="000000"/>
                <w:szCs w:val="18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86621F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86621F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86621F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86621F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86621F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86621F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86621F">
              <w:rPr>
                <w:color w:val="000000"/>
                <w:szCs w:val="18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</w:tr>
      <w:tr w:rsidR="00CF28A9" w:rsidRPr="00BA5BBA" w:rsidTr="0052307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CF28A9" w:rsidRDefault="00CF28A9">
            <w:r w:rsidRPr="00C85E01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C85E01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C85E01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C85E01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C85E01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C85E01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C85E01">
              <w:rPr>
                <w:color w:val="000000"/>
                <w:szCs w:val="18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9163B8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9163B8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9163B8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9163B8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9163B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9163B8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9163B8">
              <w:rPr>
                <w:color w:val="000000"/>
                <w:szCs w:val="18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86621F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86621F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86621F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86621F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86621F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86621F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86621F">
              <w:rPr>
                <w:color w:val="000000"/>
                <w:szCs w:val="18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</w:tr>
      <w:tr w:rsidR="00CF28A9" w:rsidRPr="00BA5BBA" w:rsidTr="0052307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CF28A9" w:rsidRDefault="00CF28A9">
            <w:r w:rsidRPr="00C85E01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C85E01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C85E01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C85E01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C85E01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C85E01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C85E01">
              <w:rPr>
                <w:color w:val="000000"/>
                <w:szCs w:val="18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9163B8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9163B8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9163B8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9163B8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9163B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9163B8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9163B8">
              <w:rPr>
                <w:color w:val="000000"/>
                <w:szCs w:val="18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86621F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86621F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86621F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86621F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86621F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86621F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86621F">
              <w:rPr>
                <w:color w:val="000000"/>
                <w:szCs w:val="18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</w:tr>
      <w:tr w:rsidR="00CF28A9" w:rsidRPr="00BA5BBA" w:rsidTr="0052307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CF28A9" w:rsidRDefault="00CF28A9">
            <w:r w:rsidRPr="00C85E01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C85E01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C85E01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C85E01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C85E01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C85E01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C85E01">
              <w:rPr>
                <w:color w:val="000000"/>
                <w:szCs w:val="18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9163B8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9163B8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9163B8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9163B8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9163B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9163B8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9163B8">
              <w:rPr>
                <w:color w:val="000000"/>
                <w:szCs w:val="18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86621F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86621F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86621F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86621F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86621F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86621F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86621F">
              <w:rPr>
                <w:color w:val="000000"/>
                <w:szCs w:val="18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</w:tr>
      <w:tr w:rsidR="00CF28A9" w:rsidRPr="00BA5BBA" w:rsidTr="0052307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CF28A9" w:rsidRDefault="00CF28A9">
            <w:r w:rsidRPr="00C85E01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C85E01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C85E01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C85E01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C85E01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C85E01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C85E01">
              <w:rPr>
                <w:color w:val="000000"/>
                <w:szCs w:val="18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9163B8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9163B8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9163B8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9163B8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9163B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9163B8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9163B8">
              <w:rPr>
                <w:color w:val="000000"/>
                <w:szCs w:val="18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86621F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86621F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86621F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86621F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86621F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86621F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86621F">
              <w:rPr>
                <w:color w:val="000000"/>
                <w:szCs w:val="18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</w:tr>
      <w:tr w:rsidR="00CF28A9" w:rsidRPr="00BA5BBA" w:rsidTr="0052307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CF28A9" w:rsidRDefault="00CF28A9">
            <w:r w:rsidRPr="00C85E01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C85E01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C85E01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C85E01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C85E01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C85E01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C85E01">
              <w:rPr>
                <w:color w:val="000000"/>
                <w:szCs w:val="18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9163B8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9163B8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9163B8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9163B8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9163B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9163B8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9163B8">
              <w:rPr>
                <w:color w:val="000000"/>
                <w:szCs w:val="18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86621F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86621F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86621F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86621F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86621F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86621F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86621F">
              <w:rPr>
                <w:color w:val="000000"/>
                <w:szCs w:val="18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</w:tr>
      <w:tr w:rsidR="00CF28A9" w:rsidRPr="00BA5BBA" w:rsidTr="0052307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CF28A9" w:rsidRDefault="00CF28A9">
            <w:r w:rsidRPr="00C85E01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C85E01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C85E01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C85E01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C85E01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C85E01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C85E01">
              <w:rPr>
                <w:color w:val="000000"/>
                <w:szCs w:val="18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9163B8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9163B8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9163B8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9163B8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9163B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9163B8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9163B8">
              <w:rPr>
                <w:color w:val="000000"/>
                <w:szCs w:val="18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86621F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86621F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86621F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86621F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86621F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86621F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86621F">
              <w:rPr>
                <w:color w:val="000000"/>
                <w:szCs w:val="18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</w:tr>
      <w:tr w:rsidR="00CF28A9" w:rsidRPr="00BA5BBA" w:rsidTr="0052307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CF28A9" w:rsidRDefault="00CF28A9">
            <w:r w:rsidRPr="00C85E01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C85E01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C85E01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C85E01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C85E01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C85E01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C85E01">
              <w:rPr>
                <w:color w:val="000000"/>
                <w:szCs w:val="18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9163B8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9163B8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9163B8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9163B8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9163B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9163B8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9163B8">
              <w:rPr>
                <w:color w:val="000000"/>
                <w:szCs w:val="18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86621F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86621F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86621F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86621F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86621F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86621F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86621F">
              <w:rPr>
                <w:color w:val="000000"/>
                <w:szCs w:val="18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</w:tr>
      <w:tr w:rsidR="00CF28A9" w:rsidRPr="00BA5BBA" w:rsidTr="0052307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CF28A9" w:rsidRDefault="00CF28A9">
            <w:r w:rsidRPr="00C85E01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C85E01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C85E01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C85E01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C85E01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C85E01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C85E01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C85E01">
              <w:rPr>
                <w:color w:val="000000"/>
                <w:szCs w:val="18"/>
              </w:rPr>
              <w:t xml:space="preserve"> </w:t>
            </w:r>
            <w:r w:rsidRPr="00C85E01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9163B8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9163B8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9163B8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9163B8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9163B8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9163B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9163B8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9163B8">
              <w:rPr>
                <w:color w:val="000000"/>
                <w:szCs w:val="18"/>
              </w:rPr>
              <w:t xml:space="preserve"> </w:t>
            </w:r>
            <w:r w:rsidRPr="009163B8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  <w:tc>
          <w:tcPr>
            <w:tcW w:w="375" w:type="dxa"/>
            <w:vAlign w:val="center"/>
          </w:tcPr>
          <w:p w:rsidR="00CF28A9" w:rsidRPr="00BA5BBA" w:rsidRDefault="00CF28A9" w:rsidP="00BA5BBA"/>
        </w:tc>
        <w:tc>
          <w:tcPr>
            <w:tcW w:w="3585" w:type="dxa"/>
          </w:tcPr>
          <w:p w:rsidR="00CF28A9" w:rsidRDefault="00CF28A9">
            <w:r w:rsidRPr="0086621F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Tomato, Mortgage Lifter</w:t>
            </w:r>
            <w:r w:rsidRPr="0086621F">
              <w:rPr>
                <w:rFonts w:ascii="Georgia" w:hAnsi="Georgia"/>
                <w:b/>
                <w:i/>
                <w:iCs/>
                <w:color w:val="000000"/>
                <w:sz w:val="24"/>
              </w:rPr>
              <w:t xml:space="preserve">. </w:t>
            </w:r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86621F">
              <w:rPr>
                <w:rFonts w:ascii="Georgia" w:hAnsi="Georgia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="Georgia" w:hAnsi="Georgia"/>
                <w:b/>
                <w:i/>
                <w:iCs/>
                <w:color w:val="000000"/>
                <w:szCs w:val="18"/>
              </w:rPr>
              <w:t>)</w:t>
            </w:r>
            <w:r w:rsidRPr="0086621F">
              <w:rPr>
                <w:rFonts w:ascii="Georgia" w:hAnsi="Georgia"/>
                <w:b/>
                <w:color w:val="000000"/>
                <w:szCs w:val="18"/>
              </w:rPr>
              <w:t>.</w:t>
            </w:r>
            <w:r w:rsidRPr="0086621F">
              <w:rPr>
                <w:rFonts w:ascii="Georgia" w:hAnsi="Georgia"/>
                <w:b/>
                <w:color w:val="000000"/>
                <w:sz w:val="24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86621F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86621F">
              <w:rPr>
                <w:rFonts w:asciiTheme="minorHAnsi" w:hAnsiTheme="minorHAnsi"/>
                <w:b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</w:t>
            </w:r>
            <w:r w:rsidRPr="0086621F">
              <w:rPr>
                <w:color w:val="000000"/>
                <w:szCs w:val="18"/>
              </w:rPr>
              <w:t xml:space="preserve"> </w:t>
            </w:r>
            <w:r w:rsidRPr="0086621F">
              <w:rPr>
                <w:rFonts w:asciiTheme="minorHAnsi" w:hAnsiTheme="minorHAnsi"/>
                <w:color w:val="000000"/>
                <w:szCs w:val="18"/>
              </w:rPr>
              <w:t>sun.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8A9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07F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28A9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8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labels(8).dot</Template>
  <TotalTime>25</TotalTime>
  <Pages>1</Pages>
  <Words>1092</Words>
  <Characters>6229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2</cp:revision>
  <cp:lastPrinted>2014-01-28T22:37:00Z</cp:lastPrinted>
  <dcterms:created xsi:type="dcterms:W3CDTF">2014-01-28T19:01:00Z</dcterms:created>
  <dcterms:modified xsi:type="dcterms:W3CDTF">2014-01-28T22:39:00Z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